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D3E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 w:rsidRPr="00AB41A6">
        <w:rPr>
          <w:rFonts w:ascii="Comic Sans MS" w:hAnsi="Comic Sans MS"/>
          <w:sz w:val="28"/>
          <w:szCs w:val="28"/>
          <w:lang w:val="en-US"/>
        </w:rPr>
        <w:t>Dear God,</w:t>
      </w: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 w:rsidRPr="00AB41A6">
        <w:rPr>
          <w:rFonts w:ascii="Comic Sans MS" w:hAnsi="Comic Sans MS"/>
          <w:sz w:val="28"/>
          <w:szCs w:val="28"/>
          <w:lang w:val="en-US"/>
        </w:rPr>
        <w:t>Come with us today and bless our hearts in this Sacred space,</w:t>
      </w: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 w:rsidRPr="00AB41A6">
        <w:rPr>
          <w:rFonts w:ascii="Comic Sans MS" w:hAnsi="Comic Sans MS"/>
          <w:sz w:val="28"/>
          <w:szCs w:val="28"/>
          <w:lang w:val="en-US"/>
        </w:rPr>
        <w:t>May we love one another in this place of discovery as you have always loved us.</w:t>
      </w: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 w:rsidRPr="00AB41A6">
        <w:rPr>
          <w:rFonts w:ascii="Comic Sans MS" w:hAnsi="Comic Sans MS"/>
          <w:sz w:val="28"/>
          <w:szCs w:val="28"/>
          <w:lang w:val="en-US"/>
        </w:rPr>
        <w:t>Fill our classrooms with teamwork and courage by helping one another during the s</w:t>
      </w:r>
      <w:r w:rsidR="00832D24">
        <w:rPr>
          <w:rFonts w:ascii="Comic Sans MS" w:hAnsi="Comic Sans MS"/>
          <w:sz w:val="28"/>
          <w:szCs w:val="28"/>
          <w:lang w:val="en-US"/>
        </w:rPr>
        <w:t>chool day.</w:t>
      </w:r>
    </w:p>
    <w:p w:rsidR="00832D24" w:rsidRDefault="00832D24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Default="00832D24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We </w:t>
      </w:r>
      <w:r w:rsidR="00AB41A6">
        <w:rPr>
          <w:rFonts w:ascii="Comic Sans MS" w:hAnsi="Comic Sans MS"/>
          <w:sz w:val="28"/>
          <w:szCs w:val="28"/>
          <w:lang w:val="en-US"/>
        </w:rPr>
        <w:t>ask you to keep us safe as a school family.</w:t>
      </w:r>
    </w:p>
    <w:p w:rsid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Through the Holy Cross of Jesus</w:t>
      </w:r>
    </w:p>
    <w:p w:rsid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Default="00AB41A6" w:rsidP="00AB41A6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We adore you</w:t>
      </w:r>
    </w:p>
    <w:p w:rsid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Amen</w:t>
      </w:r>
    </w:p>
    <w:p w:rsid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</w:p>
    <w:p w:rsidR="00AB41A6" w:rsidRPr="00AB41A6" w:rsidRDefault="00AB41A6" w:rsidP="00AB41A6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bookmarkStart w:id="0" w:name="_GoBack"/>
      <w:bookmarkEnd w:id="0"/>
    </w:p>
    <w:sectPr w:rsidR="00AB41A6" w:rsidRPr="00AB4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F1EA7"/>
    <w:multiLevelType w:val="hybridMultilevel"/>
    <w:tmpl w:val="3E4EA852"/>
    <w:lvl w:ilvl="0" w:tplc="BF3AB1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A6"/>
    <w:rsid w:val="0056652A"/>
    <w:rsid w:val="005B0D3E"/>
    <w:rsid w:val="00832D24"/>
    <w:rsid w:val="00AB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E787E"/>
  <w15:chartTrackingRefBased/>
  <w15:docId w15:val="{56FBB18A-DC9E-4049-A7AB-7D67B1B9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AA41F2B4</Template>
  <TotalTime>17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Hope</dc:creator>
  <cp:keywords/>
  <dc:description/>
  <cp:lastModifiedBy>Mary Hope</cp:lastModifiedBy>
  <cp:revision>2</cp:revision>
  <dcterms:created xsi:type="dcterms:W3CDTF">2025-03-24T07:56:00Z</dcterms:created>
  <dcterms:modified xsi:type="dcterms:W3CDTF">2025-03-24T08:13:00Z</dcterms:modified>
</cp:coreProperties>
</file>